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92FCA" w14:textId="77777777" w:rsidR="00000000" w:rsidRDefault="0076173C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Педагогический состав ЦРР – детский сад №30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02"/>
        <w:gridCol w:w="1694"/>
        <w:gridCol w:w="2706"/>
        <w:gridCol w:w="2825"/>
        <w:gridCol w:w="1286"/>
        <w:gridCol w:w="1603"/>
        <w:gridCol w:w="2303"/>
        <w:gridCol w:w="1835"/>
      </w:tblGrid>
      <w:tr w:rsidR="00000000" w14:paraId="5FDE2430" w14:textId="77777777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DB4C85" w14:textId="77777777" w:rsidR="00000000" w:rsidRDefault="0076173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1378FD" w14:textId="77777777" w:rsidR="00000000" w:rsidRDefault="0076173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154054" w14:textId="77777777" w:rsidR="00000000" w:rsidRDefault="0076173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Уровень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5195C1" w14:textId="77777777" w:rsidR="00000000" w:rsidRDefault="0076173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Учебное заведение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EAF2A4" w14:textId="77777777" w:rsidR="00000000" w:rsidRDefault="0076173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 окончания учебы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6B5C23" w14:textId="77777777" w:rsidR="00000000" w:rsidRDefault="0076173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Должность для категории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BA8D65" w14:textId="77777777" w:rsidR="00000000" w:rsidRDefault="0076173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F3E12" w14:textId="77777777" w:rsidR="00000000" w:rsidRDefault="0076173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Педагогический</w:t>
            </w:r>
          </w:p>
          <w:p w14:paraId="368D2556" w14:textId="77777777" w:rsidR="00000000" w:rsidRDefault="0076173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стаж</w:t>
            </w:r>
          </w:p>
        </w:tc>
      </w:tr>
      <w:tr w:rsidR="00000000" w14:paraId="2348DE41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1F3E5F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A8A2CC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Аникеева Екатерина Николаевна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A2F40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  <w:color w:val="2C2D2E"/>
              </w:rPr>
              <w:t xml:space="preserve">Высшее — специалитет. Квалификация: </w:t>
            </w:r>
            <w:r>
              <w:rPr>
                <w:rFonts w:eastAsia="Times New Roman"/>
                <w:color w:val="2C2D2E"/>
              </w:rPr>
              <w:t>концертно-камерный певец, оперный певец, преподаватель по специальности «Вокальное искусство – академическое пение».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735423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Петрозаводская государственная консерватория (институт) имени А.К. Глазунова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6F8ACC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  <w:t>20.05.2010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2C83E8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Музыкальный руководитель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CD4647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Высшая категория</w:t>
            </w:r>
            <w:r>
              <w:rPr>
                <w:rFonts w:eastAsia="Times New Roman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0DFA52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15 </w:t>
            </w:r>
          </w:p>
        </w:tc>
      </w:tr>
      <w:tr w:rsidR="00000000" w14:paraId="1EFB96FD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831B83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C33765" w14:textId="77777777" w:rsidR="00000000" w:rsidRDefault="0076173C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Баласян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Нуник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Вачиковна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31107C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  <w:color w:val="2C2D2E"/>
              </w:rPr>
              <w:t>Высшее — бакалавр. Специальность: 44.03.01 педагогическое образование, квалификация: бакалавр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522303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  <w:t>Федеральное государственное бюджетное образовательное учреждение высшего образования "Ярославский государственный педагогический униве</w:t>
            </w:r>
            <w:r>
              <w:rPr>
                <w:rFonts w:eastAsia="Times New Roman"/>
              </w:rPr>
              <w:t>рситет им.  К.Д. Ушинского" г. Ярославль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160C40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  <w:t>09.07.2020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E0B03E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D60ED1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034F07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 </w:t>
            </w:r>
          </w:p>
        </w:tc>
      </w:tr>
      <w:tr w:rsidR="00000000" w14:paraId="1E3219D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DC1A6A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E1851" w14:textId="77777777" w:rsidR="00000000" w:rsidRDefault="0076173C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Барцова</w:t>
            </w:r>
            <w:proofErr w:type="spellEnd"/>
            <w:r>
              <w:rPr>
                <w:rFonts w:eastAsia="Times New Roman"/>
              </w:rPr>
              <w:t xml:space="preserve"> Татьяна Николаевна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27C407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  <w:color w:val="2C2D2E"/>
              </w:rPr>
              <w:t xml:space="preserve">Высшее — бакалавр. </w:t>
            </w:r>
            <w:r>
              <w:rPr>
                <w:rFonts w:eastAsia="Times New Roman"/>
              </w:rPr>
              <w:t>Направление подготовки 44.03.01</w:t>
            </w:r>
          </w:p>
          <w:p w14:paraId="5F9809E5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«Педагогическое образование»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C08FB9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Федеральное государственное бюджетное образовательное учреждени</w:t>
            </w:r>
            <w:r>
              <w:rPr>
                <w:rFonts w:eastAsia="Times New Roman"/>
              </w:rPr>
              <w:t xml:space="preserve">е высшего образования "Ярославский государственный педагогический </w:t>
            </w:r>
            <w:r>
              <w:rPr>
                <w:rFonts w:eastAsia="Times New Roman"/>
              </w:rPr>
              <w:lastRenderedPageBreak/>
              <w:t>университет им. К.Д.</w:t>
            </w:r>
            <w:r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Ушинского" г. Ярославль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569DE1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15.06.2022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F362E9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Учитель-логопед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263186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46DA51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 </w:t>
            </w:r>
          </w:p>
        </w:tc>
      </w:tr>
      <w:tr w:rsidR="00000000" w14:paraId="5812D96A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15FA5E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329088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Гордеева Марина Николаевна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FADF1" w14:textId="77777777" w:rsidR="00000000" w:rsidRDefault="0076173C">
            <w:pPr>
              <w:shd w:val="clear" w:color="auto" w:fill="FFFFFF"/>
              <w:rPr>
                <w:rFonts w:eastAsia="Times New Roman"/>
                <w:color w:val="2C2D2E"/>
              </w:rPr>
            </w:pPr>
            <w:r>
              <w:rPr>
                <w:rFonts w:eastAsia="Times New Roman"/>
                <w:color w:val="2C2D2E"/>
              </w:rPr>
              <w:t>Среднее профессиональное. Профессиональная переподготовка.  Специально</w:t>
            </w:r>
            <w:r>
              <w:rPr>
                <w:rFonts w:eastAsia="Times New Roman"/>
                <w:color w:val="2C2D2E"/>
              </w:rPr>
              <w:t>сть: «Педагогика, психология и образование». Квалификация: Воспитатель ДОУ.</w:t>
            </w:r>
          </w:p>
          <w:p w14:paraId="7B20BCC1" w14:textId="77777777" w:rsidR="00000000" w:rsidRDefault="0076173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F63FE2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Ярославский торгово-коммерческий техникум;</w:t>
            </w:r>
            <w:r>
              <w:rPr>
                <w:rFonts w:eastAsia="Times New Roman"/>
              </w:rPr>
              <w:br/>
              <w:t>НОЧУ ВПО МСГИ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FDA009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  <w:t>30.05.2014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F1586D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A41AA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Высшая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15D82B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15 </w:t>
            </w:r>
          </w:p>
        </w:tc>
      </w:tr>
      <w:tr w:rsidR="00000000" w14:paraId="7FF9C0EC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B91A5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7F547D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Гусева Марина Александровна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D90851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Среднее профессиональное.</w:t>
            </w:r>
          </w:p>
          <w:p w14:paraId="6420DB26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Специальность 44.02.01 «Дошкольное образование». Квалификация: воспитатель детей дошкольного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8424D5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Государственное профессиональное образовательное автономное учреждение Ярославской области Ярославский педагогический колледж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85EC06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01.07.2021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BC8A8D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1C4479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Перв</w:t>
            </w:r>
            <w:r>
              <w:rPr>
                <w:rFonts w:eastAsia="Times New Roman"/>
              </w:rPr>
              <w:t>ая категория</w:t>
            </w:r>
            <w:r>
              <w:rPr>
                <w:rFonts w:eastAsia="Times New Roman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BBC76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 </w:t>
            </w:r>
          </w:p>
        </w:tc>
      </w:tr>
      <w:tr w:rsidR="00000000" w14:paraId="714439EB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6B1792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3FD00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Зашибина Ольга Сергеевна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DD558" w14:textId="77777777" w:rsidR="00000000" w:rsidRDefault="0076173C">
            <w:pPr>
              <w:shd w:val="clear" w:color="auto" w:fill="FFFFFF"/>
              <w:rPr>
                <w:rFonts w:eastAsia="Times New Roman"/>
                <w:color w:val="2C2D2E"/>
              </w:rPr>
            </w:pPr>
            <w:r>
              <w:rPr>
                <w:rFonts w:eastAsia="Times New Roman"/>
                <w:color w:val="2C2D2E"/>
              </w:rPr>
              <w:t>Высшее — специалитет. Специальность: «Дошкольная педагогика и психология». Квалификация: Преподаватель дошкольной педагогики и психологии.</w:t>
            </w:r>
          </w:p>
          <w:p w14:paraId="0FAE83D6" w14:textId="77777777" w:rsidR="00000000" w:rsidRDefault="0076173C">
            <w:pPr>
              <w:shd w:val="clear" w:color="auto" w:fill="FFFFFF"/>
              <w:rPr>
                <w:rFonts w:eastAsia="Times New Roman"/>
                <w:color w:val="2C2D2E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046DAD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  <w:t>Федеральное государственное бюджетное образовательное учреждение высш</w:t>
            </w:r>
            <w:r>
              <w:rPr>
                <w:rFonts w:eastAsia="Times New Roman"/>
              </w:rPr>
              <w:t xml:space="preserve">его образования "Ярославский государственный педагогический </w:t>
            </w:r>
            <w:r>
              <w:rPr>
                <w:rFonts w:eastAsia="Times New Roman"/>
              </w:rPr>
              <w:lastRenderedPageBreak/>
              <w:t>университет им.  К.Д. Ушинского" г. Ярославль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063E3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br/>
              <w:t>25.05.2005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34AD5D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EBC7F0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Высшая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622578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16 </w:t>
            </w:r>
          </w:p>
        </w:tc>
      </w:tr>
      <w:tr w:rsidR="00000000" w14:paraId="7EE068E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6ED797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1B95C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Краснова Светлана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40E1C6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  <w:color w:val="2C2D2E"/>
              </w:rPr>
              <w:t xml:space="preserve">Высшее — специалитет. </w:t>
            </w:r>
            <w:r>
              <w:rPr>
                <w:rFonts w:eastAsia="Times New Roman"/>
              </w:rPr>
              <w:t xml:space="preserve">Профессиональная </w:t>
            </w:r>
            <w:r>
              <w:rPr>
                <w:rFonts w:eastAsia="Times New Roman"/>
              </w:rPr>
              <w:t>переподготовка по программе «Педагогика и методика дошкольного образования», квалификация Воспитатель.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263BD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Всероссийский заочный финансово-экономический институт</w:t>
            </w:r>
          </w:p>
          <w:p w14:paraId="34591869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ООО «Импульс»,  </w:t>
            </w:r>
            <w:proofErr w:type="spellStart"/>
            <w:r>
              <w:rPr>
                <w:rFonts w:eastAsia="Times New Roman"/>
              </w:rPr>
              <w:t>профпереподготовка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A4A50" w14:textId="77777777" w:rsidR="00000000" w:rsidRDefault="0076173C">
            <w:pPr>
              <w:rPr>
                <w:rFonts w:eastAsia="Times New Roman"/>
              </w:rPr>
            </w:pPr>
          </w:p>
          <w:p w14:paraId="7AD1B48D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31.07.2025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088F17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664797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D5245B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 октября 2025</w:t>
            </w:r>
          </w:p>
        </w:tc>
      </w:tr>
      <w:tr w:rsidR="00000000" w14:paraId="1A555B64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249E4A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D93DD8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Кувакин</w:t>
            </w:r>
            <w:r>
              <w:rPr>
                <w:rFonts w:eastAsia="Times New Roman"/>
              </w:rPr>
              <w:t>а Татьяна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2673D2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  <w:color w:val="2C2D2E"/>
              </w:rPr>
              <w:t xml:space="preserve">Высшее — специалитет. </w:t>
            </w:r>
            <w:r>
              <w:rPr>
                <w:rFonts w:eastAsia="Times New Roman"/>
              </w:rPr>
              <w:t>Профессиональная переподготовка по программе «Теория и методика дошкольного образования» Квалификация: воспитатель детей дошкольного возраста.</w:t>
            </w:r>
            <w:r>
              <w:rPr>
                <w:rFonts w:eastAsia="Times New Roman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5FC6E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ООО «Международные образовательные проекты»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21EA32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09.07.2020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2238AA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E48396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</w:t>
            </w:r>
            <w:r>
              <w:rPr>
                <w:rFonts w:eastAsia="Times New Roman"/>
              </w:rPr>
              <w:t>вая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98E351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</w:tr>
      <w:tr w:rsidR="00000000" w14:paraId="2216C76E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9FD14F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2DB691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Монина Елена Валентиновна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C19D9C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Среднее профессиональное.</w:t>
            </w:r>
          </w:p>
          <w:p w14:paraId="73C847B4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Специальность «Дошкольное образование». Квалификация: воспитатель детей дошкольного возраста с дополнительной </w:t>
            </w:r>
            <w:r>
              <w:rPr>
                <w:rFonts w:eastAsia="Times New Roman"/>
              </w:rPr>
              <w:lastRenderedPageBreak/>
              <w:t>подготовкой в области логопедии.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73C304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Ярославский педагогический колледж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D6FC2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17.07.2003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853042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991219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Первая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57EC73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17 </w:t>
            </w:r>
          </w:p>
        </w:tc>
      </w:tr>
      <w:tr w:rsidR="00000000" w14:paraId="3FDC3E64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ED7DA8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A86CC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Мусиенко Лариса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12281C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Среднее профессиональное. Специальность «Дошкольное воспитание». Квалификация: воспитатель в дошкольных учреждениях.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99881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Сокольское педучилище Вологодской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7C8100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26.06.1992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6DCBD1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310390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</w:t>
            </w:r>
            <w:r>
              <w:rPr>
                <w:rFonts w:eastAsia="Times New Roman"/>
              </w:rPr>
              <w:t>ервая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62A839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</w:tr>
      <w:tr w:rsidR="00000000" w14:paraId="31B3808A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25831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0E5626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Перевалов Иван Вениаминович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BBD81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  <w:color w:val="2C2D2E"/>
              </w:rPr>
              <w:t>Высшее — бакалавр. Специальность: 44.03.01 педагогическое образование, квалификация: бакалавр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71E590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Федеральное государственное бюджетное образовательное учреждение высшего образования "Ярославский государствен</w:t>
            </w:r>
            <w:r>
              <w:rPr>
                <w:rFonts w:eastAsia="Times New Roman"/>
              </w:rPr>
              <w:t>ный педагогический университет им.  К.Д. Ушинского" г. Ярославль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80AE23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06.07.2019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A5530D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Инструктор по физической культуре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6FE780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Первая категория</w:t>
            </w:r>
            <w:r>
              <w:rPr>
                <w:rFonts w:eastAsia="Times New Roman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10E1CE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 </w:t>
            </w:r>
          </w:p>
        </w:tc>
      </w:tr>
      <w:tr w:rsidR="00000000" w14:paraId="779EBD8F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570CC4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91A4D9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Петрова Елена Алексеевна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6E1D60" w14:textId="77777777" w:rsidR="00000000" w:rsidRDefault="0076173C">
            <w:pPr>
              <w:shd w:val="clear" w:color="auto" w:fill="FFFFFF"/>
              <w:rPr>
                <w:rFonts w:eastAsia="Times New Roman"/>
                <w:color w:val="2C2D2E"/>
              </w:rPr>
            </w:pPr>
            <w:r>
              <w:rPr>
                <w:rFonts w:eastAsia="Times New Roman"/>
                <w:color w:val="2C2D2E"/>
              </w:rPr>
              <w:t>Высшее — магистратура. Направление подготовки: «Конфликтология». Квалификация: Магистр.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69F883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Федеральное государственное бюджетное образовательное учреждение высшего образования "Ярославский государственный педагогический </w:t>
            </w:r>
            <w:r>
              <w:rPr>
                <w:rFonts w:eastAsia="Times New Roman"/>
              </w:rPr>
              <w:lastRenderedPageBreak/>
              <w:t>университет им.  К.Д. Ушинского" г. Ярославль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6FB78C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br/>
              <w:t>25.06.2012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E1365F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EFC369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Первая категория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287860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15 </w:t>
            </w:r>
          </w:p>
        </w:tc>
      </w:tr>
      <w:tr w:rsidR="00000000" w14:paraId="421E21F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DB0A1E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FDB6B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Смирнова Анна Сергеевн</w:t>
            </w:r>
            <w:r>
              <w:rPr>
                <w:rFonts w:eastAsia="Times New Roman"/>
              </w:rPr>
              <w:t xml:space="preserve">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316C64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  <w:color w:val="2C2D2E"/>
              </w:rPr>
              <w:t>Высшее — бакалавриат. Направление 37.03.01: «Психология</w:t>
            </w:r>
            <w:proofErr w:type="gramStart"/>
            <w:r>
              <w:rPr>
                <w:rFonts w:eastAsia="Times New Roman"/>
                <w:color w:val="2C2D2E"/>
              </w:rPr>
              <w:t>» ,</w:t>
            </w:r>
            <w:proofErr w:type="gramEnd"/>
            <w:r>
              <w:rPr>
                <w:rFonts w:eastAsia="Times New Roman"/>
                <w:color w:val="2C2D2E"/>
              </w:rPr>
              <w:t xml:space="preserve"> квалификация: бакалавр. Профессиональная переподготовка по программе «Логопедия». Квалификация: учитель-логопед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180DF9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ОАНО ВПО "Московский психолого-социальный университет"</w:t>
            </w:r>
            <w:r>
              <w:rPr>
                <w:rFonts w:eastAsia="Times New Roman"/>
              </w:rPr>
              <w:br/>
              <w:t>ФГБОУ ВО "Ярославский госуд</w:t>
            </w:r>
            <w:r>
              <w:rPr>
                <w:rFonts w:eastAsia="Times New Roman"/>
              </w:rPr>
              <w:t>арственный педагогический университет им. К.Д. Ушинского"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DCD488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04.07.2015</w:t>
            </w:r>
            <w:r>
              <w:rPr>
                <w:rFonts w:eastAsia="Times New Roman"/>
              </w:rPr>
              <w:br/>
              <w:t>28.04.2017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D265C2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Учитель-логопед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96A32A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Первая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FE3402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 </w:t>
            </w:r>
          </w:p>
        </w:tc>
      </w:tr>
      <w:tr w:rsidR="00000000" w14:paraId="31846A3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090600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37F39D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Титова Елена Владимировна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8977B3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  <w:color w:val="2C2D2E"/>
              </w:rPr>
              <w:t>Высшее — специалитет. Специальность: История, квалификация: Историк. Преподаватель.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C1C133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Ивановский государственны</w:t>
            </w:r>
            <w:r>
              <w:rPr>
                <w:rFonts w:eastAsia="Times New Roman"/>
              </w:rPr>
              <w:t>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1DC40D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29.06.2001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F710C0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A4A0E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Первая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7A652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11 </w:t>
            </w:r>
          </w:p>
        </w:tc>
      </w:tr>
      <w:tr w:rsidR="00000000" w14:paraId="14EC553A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EB6BF7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9AE1C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Уткина Елена Александровна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B937AC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Среднее профессиональное. Специальность 44.02.01 «Дошкольное воспитание». </w:t>
            </w:r>
            <w:r>
              <w:rPr>
                <w:rFonts w:eastAsia="Times New Roman"/>
              </w:rPr>
              <w:t>Квалификация: Воспитатель детей дошкольного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99909B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ГПОАУ ЯО Рыбинский профессионально-педагогический колледж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4D8352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07.06.2018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3A1AD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E4F39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Первая категория</w:t>
            </w:r>
            <w:r>
              <w:rPr>
                <w:rFonts w:eastAsia="Times New Roman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4234B1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 </w:t>
            </w:r>
          </w:p>
        </w:tc>
      </w:tr>
      <w:tr w:rsidR="00000000" w14:paraId="38CA84E4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8E4D43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36F035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Храмцова</w:t>
            </w:r>
          </w:p>
          <w:p w14:paraId="1DAA1E89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Наталья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623C39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  <w:color w:val="2C2D2E"/>
              </w:rPr>
              <w:t xml:space="preserve">Высшее — специалитет. </w:t>
            </w:r>
            <w:r>
              <w:rPr>
                <w:rFonts w:eastAsia="Times New Roman"/>
              </w:rPr>
              <w:t>Специальность – «Специальная дошкольная педа</w:t>
            </w:r>
            <w:r>
              <w:rPr>
                <w:rFonts w:eastAsia="Times New Roman"/>
              </w:rPr>
              <w:t>гогика и психология»</w:t>
            </w:r>
          </w:p>
          <w:p w14:paraId="2DAD1101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Квалификация: «Педагог-дефектолог для работы с детьми дошкольного возраста с отклонениями в </w:t>
            </w:r>
            <w:proofErr w:type="spellStart"/>
            <w:r>
              <w:rPr>
                <w:rFonts w:eastAsia="Times New Roman"/>
              </w:rPr>
              <w:t>развитиии</w:t>
            </w:r>
            <w:proofErr w:type="spellEnd"/>
            <w:r>
              <w:rPr>
                <w:rFonts w:eastAsia="Times New Roman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7212FA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ГОУ ВПО «Череповецкий государственный университет»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EE2D4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15.06.2006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60A8F9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Учитель-логопед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3F16A6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54AF00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</w:tr>
      <w:tr w:rsidR="00000000" w14:paraId="20781E68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58FC43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D28397" w14:textId="77777777" w:rsidR="00000000" w:rsidRDefault="0076173C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Шамрицкая</w:t>
            </w:r>
            <w:proofErr w:type="spellEnd"/>
            <w:r>
              <w:rPr>
                <w:rFonts w:eastAsia="Times New Roman"/>
              </w:rPr>
              <w:t xml:space="preserve"> Ольга Андреевна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0EE4E4" w14:textId="77777777" w:rsidR="00000000" w:rsidRDefault="0076173C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  <w:color w:val="2C2D2E"/>
              </w:rPr>
              <w:t>Высшее</w:t>
            </w:r>
            <w:r>
              <w:rPr>
                <w:rFonts w:eastAsia="Times New Roman"/>
                <w:color w:val="2C2D2E"/>
              </w:rPr>
              <w:t xml:space="preserve"> — бакалавр. Специальность: 44.03.02 психолого-педагогическое образование, квалификация: бакалавр.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6FB8AC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  <w:t>Федеральное государственное бюджетное образовательное учреждение высшего образования "Тольяттинский государственный университет"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0C8104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  <w:t>11.07.2020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BE61D3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Педагог-психолог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BC0BA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занимаемой должности</w:t>
            </w:r>
            <w:r>
              <w:rPr>
                <w:rFonts w:eastAsia="Times New Roman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DDA10D" w14:textId="77777777" w:rsidR="00000000" w:rsidRDefault="007617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12 </w:t>
            </w:r>
          </w:p>
        </w:tc>
      </w:tr>
    </w:tbl>
    <w:p w14:paraId="3B33357A" w14:textId="77777777" w:rsidR="0076173C" w:rsidRDefault="0076173C">
      <w:pPr>
        <w:rPr>
          <w:rFonts w:eastAsia="Times New Roman"/>
        </w:rPr>
      </w:pPr>
    </w:p>
    <w:sectPr w:rsidR="007617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1C6"/>
    <w:rsid w:val="0076173C"/>
    <w:rsid w:val="0097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AB69E"/>
  <w15:chartTrackingRefBased/>
  <w15:docId w15:val="{16CC4820-D9BB-4616-8553-96E217EF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b/>
      <w:bCs/>
      <w:color w:val="4472C4" w:themeColor="accent1"/>
      <w:sz w:val="24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 Малышева</cp:lastModifiedBy>
  <cp:revision>2</cp:revision>
  <dcterms:created xsi:type="dcterms:W3CDTF">2026-03-29T19:26:00Z</dcterms:created>
  <dcterms:modified xsi:type="dcterms:W3CDTF">2026-03-29T19:26:00Z</dcterms:modified>
</cp:coreProperties>
</file>